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2DCD4" w14:textId="77777777" w:rsidR="00DE71A3" w:rsidRPr="002D741E" w:rsidRDefault="00DE71A3" w:rsidP="001C4E7B">
      <w:pPr>
        <w:pStyle w:val="Tekstpodstawowy2"/>
        <w:spacing w:line="240" w:lineRule="auto"/>
        <w:jc w:val="both"/>
        <w:rPr>
          <w:rFonts w:ascii="Montserrat" w:hAnsi="Montserrat" w:cs="Arial"/>
          <w:b/>
          <w:sz w:val="18"/>
          <w:szCs w:val="18"/>
        </w:rPr>
      </w:pPr>
      <w:bookmarkStart w:id="0" w:name="_DV_M0"/>
      <w:bookmarkEnd w:id="0"/>
    </w:p>
    <w:p w14:paraId="695ED90E" w14:textId="77777777" w:rsidR="00DE71A3" w:rsidRPr="002D741E" w:rsidRDefault="00DE71A3" w:rsidP="001C4E7B">
      <w:pPr>
        <w:pStyle w:val="Tekstpodstawowy2"/>
        <w:spacing w:line="240" w:lineRule="auto"/>
        <w:jc w:val="both"/>
        <w:rPr>
          <w:rFonts w:ascii="Montserrat" w:hAnsi="Montserrat" w:cs="Arial"/>
          <w:b/>
          <w:sz w:val="18"/>
          <w:szCs w:val="18"/>
        </w:rPr>
      </w:pPr>
    </w:p>
    <w:p w14:paraId="607818F2" w14:textId="77777777" w:rsidR="002D741E" w:rsidRDefault="002D741E" w:rsidP="001C4E7B">
      <w:pPr>
        <w:pStyle w:val="tekst"/>
        <w:spacing w:after="0"/>
        <w:rPr>
          <w:rFonts w:ascii="Montserrat" w:eastAsia="Calibri" w:hAnsi="Montserrat" w:cs="Arial"/>
          <w:b/>
          <w:sz w:val="18"/>
          <w:szCs w:val="18"/>
          <w:lang w:eastAsia="en-US"/>
        </w:rPr>
      </w:pPr>
    </w:p>
    <w:p w14:paraId="192F1DCF" w14:textId="77777777" w:rsidR="002D741E" w:rsidRDefault="002D741E" w:rsidP="001C4E7B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</w:rPr>
      </w:pPr>
    </w:p>
    <w:p w14:paraId="20D83084" w14:textId="565E6982" w:rsidR="002D741E" w:rsidRPr="002D741E" w:rsidRDefault="002D741E" w:rsidP="001C4E7B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</w:rPr>
      </w:pPr>
      <w:r w:rsidRPr="00BC6406">
        <w:rPr>
          <w:rFonts w:ascii="Montserrat" w:hAnsi="Montserrat" w:cs="Arial"/>
          <w:b/>
          <w:bCs/>
          <w:sz w:val="18"/>
          <w:szCs w:val="18"/>
        </w:rPr>
        <w:t>Raport bieżący</w:t>
      </w:r>
      <w:r w:rsidR="00BC6406" w:rsidRPr="00BC6406">
        <w:rPr>
          <w:rFonts w:ascii="Montserrat" w:hAnsi="Montserrat" w:cs="Arial"/>
          <w:b/>
          <w:bCs/>
          <w:sz w:val="18"/>
          <w:szCs w:val="18"/>
        </w:rPr>
        <w:t xml:space="preserve"> </w:t>
      </w:r>
      <w:r w:rsidR="00EC0EFB">
        <w:rPr>
          <w:rFonts w:ascii="Montserrat" w:hAnsi="Montserrat" w:cs="Arial"/>
          <w:b/>
          <w:bCs/>
          <w:sz w:val="18"/>
          <w:szCs w:val="18"/>
        </w:rPr>
        <w:t>1</w:t>
      </w:r>
      <w:r w:rsidR="00992A17">
        <w:rPr>
          <w:rFonts w:ascii="Montserrat" w:hAnsi="Montserrat" w:cs="Arial"/>
          <w:b/>
          <w:bCs/>
          <w:sz w:val="18"/>
          <w:szCs w:val="18"/>
        </w:rPr>
        <w:t>7</w:t>
      </w:r>
      <w:r w:rsidRPr="00BC6406">
        <w:rPr>
          <w:rFonts w:ascii="Montserrat" w:hAnsi="Montserrat" w:cs="Arial"/>
          <w:b/>
          <w:bCs/>
          <w:sz w:val="18"/>
          <w:szCs w:val="18"/>
        </w:rPr>
        <w:t>/202</w:t>
      </w:r>
      <w:r w:rsidR="00853157">
        <w:rPr>
          <w:rFonts w:ascii="Montserrat" w:hAnsi="Montserrat" w:cs="Arial"/>
          <w:b/>
          <w:bCs/>
          <w:sz w:val="18"/>
          <w:szCs w:val="18"/>
        </w:rPr>
        <w:t>4</w:t>
      </w:r>
    </w:p>
    <w:p w14:paraId="20CA0788" w14:textId="7A33EBE1" w:rsidR="002D741E" w:rsidRDefault="002D741E" w:rsidP="001C4E7B">
      <w:pPr>
        <w:pStyle w:val="tekst"/>
        <w:spacing w:after="0"/>
        <w:rPr>
          <w:rFonts w:ascii="Montserrat" w:hAnsi="Montserrat" w:cs="Arial"/>
          <w:b/>
          <w:bCs/>
          <w:sz w:val="18"/>
          <w:szCs w:val="18"/>
        </w:rPr>
      </w:pPr>
    </w:p>
    <w:p w14:paraId="00D8318A" w14:textId="6E28FC29" w:rsidR="002D741E" w:rsidRPr="002D741E" w:rsidRDefault="002D741E" w:rsidP="001C4E7B">
      <w:pPr>
        <w:pStyle w:val="tekst"/>
        <w:spacing w:after="200"/>
        <w:rPr>
          <w:rFonts w:ascii="Montserrat" w:hAnsi="Montserrat" w:cs="Arial"/>
          <w:sz w:val="18"/>
          <w:szCs w:val="18"/>
        </w:rPr>
      </w:pPr>
      <w:r w:rsidRPr="00F67EC5">
        <w:rPr>
          <w:rFonts w:ascii="Montserrat" w:hAnsi="Montserrat" w:cs="Arial"/>
          <w:sz w:val="18"/>
          <w:szCs w:val="18"/>
        </w:rPr>
        <w:t xml:space="preserve">Data sporządzenia: </w:t>
      </w:r>
      <w:r w:rsidR="00D3127E" w:rsidRPr="00F67EC5">
        <w:rPr>
          <w:rFonts w:ascii="Montserrat" w:hAnsi="Montserrat" w:cs="Arial"/>
          <w:sz w:val="18"/>
          <w:szCs w:val="18"/>
        </w:rPr>
        <w:t>2</w:t>
      </w:r>
      <w:r w:rsidR="00F67EC5" w:rsidRPr="00F67EC5">
        <w:rPr>
          <w:rFonts w:ascii="Montserrat" w:hAnsi="Montserrat" w:cs="Arial"/>
          <w:sz w:val="18"/>
          <w:szCs w:val="18"/>
        </w:rPr>
        <w:t>9</w:t>
      </w:r>
      <w:r w:rsidRPr="00F67EC5">
        <w:rPr>
          <w:rFonts w:ascii="Montserrat" w:hAnsi="Montserrat" w:cs="Arial"/>
          <w:sz w:val="18"/>
          <w:szCs w:val="18"/>
        </w:rPr>
        <w:t>.0</w:t>
      </w:r>
      <w:r w:rsidR="00853157" w:rsidRPr="00F67EC5">
        <w:rPr>
          <w:rFonts w:ascii="Montserrat" w:hAnsi="Montserrat" w:cs="Arial"/>
          <w:sz w:val="18"/>
          <w:szCs w:val="18"/>
        </w:rPr>
        <w:t>4</w:t>
      </w:r>
      <w:r w:rsidRPr="00F67EC5">
        <w:rPr>
          <w:rFonts w:ascii="Montserrat" w:hAnsi="Montserrat" w:cs="Arial"/>
          <w:sz w:val="18"/>
          <w:szCs w:val="18"/>
        </w:rPr>
        <w:t>.202</w:t>
      </w:r>
      <w:r w:rsidR="00853157" w:rsidRPr="00F67EC5">
        <w:rPr>
          <w:rFonts w:ascii="Montserrat" w:hAnsi="Montserrat" w:cs="Arial"/>
          <w:sz w:val="18"/>
          <w:szCs w:val="18"/>
        </w:rPr>
        <w:t>4</w:t>
      </w:r>
      <w:r w:rsidRPr="00F67EC5">
        <w:rPr>
          <w:rFonts w:ascii="Montserrat" w:hAnsi="Montserrat" w:cs="Arial"/>
          <w:sz w:val="18"/>
          <w:szCs w:val="18"/>
        </w:rPr>
        <w:t xml:space="preserve"> r.</w:t>
      </w:r>
    </w:p>
    <w:p w14:paraId="00F13D3A" w14:textId="77777777" w:rsidR="002D741E" w:rsidRPr="002D741E" w:rsidRDefault="002D741E" w:rsidP="001C4E7B">
      <w:pPr>
        <w:pStyle w:val="tekst"/>
        <w:spacing w:after="0"/>
        <w:rPr>
          <w:rFonts w:ascii="Montserrat" w:hAnsi="Montserrat" w:cs="Arial"/>
          <w:sz w:val="18"/>
          <w:szCs w:val="18"/>
        </w:rPr>
      </w:pPr>
    </w:p>
    <w:p w14:paraId="765B1F30" w14:textId="77777777" w:rsidR="002D741E" w:rsidRPr="002D741E" w:rsidRDefault="002D741E" w:rsidP="001C4E7B">
      <w:pPr>
        <w:pStyle w:val="tekst"/>
        <w:spacing w:after="0"/>
        <w:rPr>
          <w:rFonts w:ascii="Montserrat" w:hAnsi="Montserrat" w:cs="Arial"/>
          <w:sz w:val="18"/>
          <w:szCs w:val="18"/>
        </w:rPr>
      </w:pPr>
    </w:p>
    <w:p w14:paraId="20C8729E" w14:textId="4691329B" w:rsidR="002D741E" w:rsidRPr="002D741E" w:rsidRDefault="002D741E" w:rsidP="001C4E7B">
      <w:pPr>
        <w:pStyle w:val="tekst"/>
        <w:spacing w:after="0"/>
        <w:rPr>
          <w:rFonts w:ascii="Montserrat" w:hAnsi="Montserrat"/>
          <w:b/>
          <w:sz w:val="18"/>
          <w:szCs w:val="18"/>
        </w:rPr>
      </w:pPr>
      <w:r w:rsidRPr="002D741E">
        <w:rPr>
          <w:rFonts w:ascii="Montserrat" w:hAnsi="Montserrat"/>
          <w:b/>
          <w:sz w:val="18"/>
          <w:szCs w:val="18"/>
        </w:rPr>
        <w:t>Temat:</w:t>
      </w:r>
      <w:r w:rsidR="00EC0EFB">
        <w:rPr>
          <w:rFonts w:ascii="Montserrat" w:hAnsi="Montserrat"/>
          <w:b/>
          <w:sz w:val="18"/>
          <w:szCs w:val="18"/>
        </w:rPr>
        <w:t xml:space="preserve"> </w:t>
      </w:r>
      <w:r w:rsidR="00992A17">
        <w:rPr>
          <w:rFonts w:ascii="Montserrat" w:hAnsi="Montserrat"/>
          <w:b/>
          <w:sz w:val="18"/>
          <w:szCs w:val="18"/>
        </w:rPr>
        <w:t>Uzupełnienie informacji o powołanych członkach</w:t>
      </w:r>
      <w:r w:rsidR="00EC0EFB">
        <w:rPr>
          <w:rFonts w:ascii="Montserrat" w:hAnsi="Montserrat"/>
          <w:b/>
          <w:sz w:val="18"/>
          <w:szCs w:val="18"/>
        </w:rPr>
        <w:t xml:space="preserve"> Zarządu Lubelskiego Węgla </w:t>
      </w:r>
      <w:r w:rsidR="00992A17">
        <w:rPr>
          <w:rFonts w:ascii="Montserrat" w:hAnsi="Montserrat"/>
          <w:b/>
          <w:sz w:val="18"/>
          <w:szCs w:val="18"/>
        </w:rPr>
        <w:br/>
      </w:r>
      <w:r w:rsidR="00EC0EFB">
        <w:rPr>
          <w:rFonts w:ascii="Montserrat" w:hAnsi="Montserrat"/>
          <w:b/>
          <w:sz w:val="18"/>
          <w:szCs w:val="18"/>
        </w:rPr>
        <w:t>Bogdanka S.A</w:t>
      </w:r>
      <w:r w:rsidR="00FA35A6">
        <w:rPr>
          <w:rFonts w:ascii="Montserrat" w:hAnsi="Montserrat"/>
          <w:b/>
          <w:bCs/>
          <w:sz w:val="18"/>
          <w:szCs w:val="18"/>
        </w:rPr>
        <w:t>.</w:t>
      </w:r>
    </w:p>
    <w:p w14:paraId="2A440A98" w14:textId="77777777" w:rsidR="002D741E" w:rsidRPr="002D741E" w:rsidRDefault="002D741E" w:rsidP="001C4E7B">
      <w:pPr>
        <w:pStyle w:val="Nagwek1"/>
        <w:spacing w:before="0" w:after="0"/>
        <w:jc w:val="both"/>
        <w:rPr>
          <w:rFonts w:ascii="Montserrat" w:hAnsi="Montserrat"/>
          <w:b w:val="0"/>
          <w:bCs w:val="0"/>
          <w:i/>
          <w:kern w:val="0"/>
          <w:sz w:val="18"/>
          <w:szCs w:val="18"/>
        </w:rPr>
      </w:pPr>
    </w:p>
    <w:p w14:paraId="3547525C" w14:textId="2A4B32DC" w:rsidR="002D741E" w:rsidRPr="00EC0EFB" w:rsidRDefault="00EC0EFB" w:rsidP="001C4E7B">
      <w:pPr>
        <w:spacing w:line="240" w:lineRule="auto"/>
        <w:jc w:val="both"/>
        <w:rPr>
          <w:rFonts w:ascii="Montserrat" w:hAnsi="Montserrat" w:cs="Arial"/>
          <w:i/>
          <w:sz w:val="18"/>
          <w:szCs w:val="18"/>
        </w:rPr>
      </w:pPr>
      <w:r w:rsidRPr="00EC0EFB">
        <w:rPr>
          <w:rFonts w:ascii="Montserrat" w:hAnsi="Montserrat" w:cs="Arial"/>
          <w:i/>
          <w:sz w:val="18"/>
          <w:szCs w:val="18"/>
        </w:rPr>
        <w:t>Art. 56 ust. 1 pkt 2 Ustawy o ofercie - informacje bieżące i okresowe</w:t>
      </w:r>
    </w:p>
    <w:p w14:paraId="7BBDE897" w14:textId="77777777" w:rsidR="00EC0EFB" w:rsidRPr="00EC0EFB" w:rsidRDefault="00EC0EFB" w:rsidP="001C4E7B">
      <w:pPr>
        <w:pStyle w:val="NormalnyWeb"/>
        <w:tabs>
          <w:tab w:val="left" w:pos="2397"/>
        </w:tabs>
        <w:spacing w:line="240" w:lineRule="auto"/>
        <w:jc w:val="both"/>
        <w:rPr>
          <w:rFonts w:ascii="Montserrat" w:eastAsia="Times New Roman" w:hAnsi="Montserrat"/>
          <w:color w:val="auto"/>
          <w:sz w:val="18"/>
          <w:szCs w:val="18"/>
          <w:lang w:val="pl-PL" w:eastAsia="pl-PL"/>
        </w:rPr>
      </w:pPr>
    </w:p>
    <w:p w14:paraId="11B91DF0" w14:textId="47864CC2" w:rsidR="002D741E" w:rsidRPr="002D741E" w:rsidRDefault="002D741E" w:rsidP="001C4E7B">
      <w:pPr>
        <w:pStyle w:val="NormalnyWeb"/>
        <w:tabs>
          <w:tab w:val="left" w:pos="2397"/>
        </w:tabs>
        <w:spacing w:after="200" w:line="240" w:lineRule="auto"/>
        <w:jc w:val="both"/>
        <w:rPr>
          <w:rFonts w:ascii="Montserrat" w:eastAsia="Times New Roman" w:hAnsi="Montserrat"/>
          <w:i/>
          <w:color w:val="auto"/>
          <w:sz w:val="18"/>
          <w:szCs w:val="18"/>
          <w:lang w:val="pl-PL" w:eastAsia="pl-PL"/>
        </w:rPr>
      </w:pPr>
      <w:r w:rsidRPr="002D741E">
        <w:rPr>
          <w:rFonts w:ascii="Montserrat" w:eastAsia="Times New Roman" w:hAnsi="Montserrat"/>
          <w:i/>
          <w:color w:val="auto"/>
          <w:sz w:val="18"/>
          <w:szCs w:val="18"/>
          <w:lang w:val="pl-PL" w:eastAsia="pl-PL"/>
        </w:rPr>
        <w:t>Treść:</w:t>
      </w:r>
      <w:r w:rsidRPr="002D741E">
        <w:rPr>
          <w:rFonts w:ascii="Montserrat" w:eastAsia="Times New Roman" w:hAnsi="Montserrat"/>
          <w:i/>
          <w:color w:val="auto"/>
          <w:sz w:val="18"/>
          <w:szCs w:val="18"/>
          <w:lang w:val="pl-PL" w:eastAsia="pl-PL"/>
        </w:rPr>
        <w:tab/>
      </w:r>
    </w:p>
    <w:p w14:paraId="743771A4" w14:textId="7EC3CFBF" w:rsidR="00992A17" w:rsidRDefault="00EC0EFB" w:rsidP="001C4E7B">
      <w:pPr>
        <w:pStyle w:val="Tekstpodstawowy2"/>
        <w:spacing w:line="240" w:lineRule="auto"/>
        <w:jc w:val="both"/>
        <w:rPr>
          <w:rFonts w:ascii="Montserrat" w:hAnsi="Montserrat" w:cs="Arial"/>
          <w:sz w:val="18"/>
          <w:szCs w:val="18"/>
        </w:rPr>
      </w:pPr>
      <w:r w:rsidRPr="00EC0EFB">
        <w:rPr>
          <w:rFonts w:ascii="Montserrat" w:hAnsi="Montserrat" w:cs="Arial"/>
          <w:sz w:val="18"/>
          <w:szCs w:val="18"/>
        </w:rPr>
        <w:t>Zarząd LW Bogdanka S.A.</w:t>
      </w:r>
      <w:r w:rsidR="00AD5C8B">
        <w:rPr>
          <w:rFonts w:ascii="Montserrat" w:hAnsi="Montserrat" w:cs="Arial"/>
          <w:sz w:val="18"/>
          <w:szCs w:val="18"/>
        </w:rPr>
        <w:t xml:space="preserve"> („Spółka”)</w:t>
      </w:r>
      <w:r w:rsidRPr="00EC0EFB">
        <w:rPr>
          <w:rFonts w:ascii="Montserrat" w:hAnsi="Montserrat" w:cs="Arial"/>
          <w:sz w:val="18"/>
          <w:szCs w:val="18"/>
        </w:rPr>
        <w:t xml:space="preserve"> </w:t>
      </w:r>
      <w:r w:rsidR="00992A17">
        <w:rPr>
          <w:rFonts w:ascii="Montserrat" w:hAnsi="Montserrat" w:cs="Arial"/>
          <w:sz w:val="18"/>
          <w:szCs w:val="18"/>
        </w:rPr>
        <w:t xml:space="preserve">w nawiązaniu do raportu bieżącego nr 14/2024 z dnia 25 </w:t>
      </w:r>
      <w:r w:rsidR="00D01367">
        <w:rPr>
          <w:rFonts w:ascii="Montserrat" w:hAnsi="Montserrat" w:cs="Arial"/>
          <w:sz w:val="18"/>
          <w:szCs w:val="18"/>
        </w:rPr>
        <w:t>kwietnia</w:t>
      </w:r>
      <w:r w:rsidR="00992A17">
        <w:rPr>
          <w:rFonts w:ascii="Montserrat" w:hAnsi="Montserrat" w:cs="Arial"/>
          <w:sz w:val="18"/>
          <w:szCs w:val="18"/>
        </w:rPr>
        <w:t xml:space="preserve"> 2024 r., w załączeniu</w:t>
      </w:r>
      <w:r w:rsidR="00F56DCC">
        <w:rPr>
          <w:rFonts w:ascii="Montserrat" w:hAnsi="Montserrat" w:cs="Arial"/>
          <w:sz w:val="18"/>
          <w:szCs w:val="18"/>
        </w:rPr>
        <w:t xml:space="preserve"> </w:t>
      </w:r>
      <w:r w:rsidR="00992A17">
        <w:rPr>
          <w:rFonts w:ascii="Montserrat" w:hAnsi="Montserrat" w:cs="Arial"/>
          <w:sz w:val="18"/>
          <w:szCs w:val="18"/>
        </w:rPr>
        <w:t>przekazuje informację na temat wykształcenia, kwalifikacji i</w:t>
      </w:r>
      <w:r w:rsidRPr="00EC0EFB">
        <w:rPr>
          <w:rFonts w:ascii="Montserrat" w:hAnsi="Montserrat" w:cs="Arial"/>
          <w:sz w:val="18"/>
          <w:szCs w:val="18"/>
        </w:rPr>
        <w:t xml:space="preserve"> </w:t>
      </w:r>
      <w:r w:rsidR="00992A17" w:rsidRPr="00992A17">
        <w:rPr>
          <w:rFonts w:ascii="Montserrat" w:hAnsi="Montserrat" w:cs="Arial"/>
          <w:sz w:val="18"/>
          <w:szCs w:val="18"/>
        </w:rPr>
        <w:t>wcześniej zajmowanych stanowisk wraz z opisem przebiegu pracy nowo powołanych Członków Zarządu Spółki</w:t>
      </w:r>
      <w:r w:rsidR="00D01367">
        <w:rPr>
          <w:rFonts w:ascii="Montserrat" w:hAnsi="Montserrat" w:cs="Arial"/>
          <w:sz w:val="18"/>
          <w:szCs w:val="18"/>
        </w:rPr>
        <w:t xml:space="preserve"> tj.</w:t>
      </w:r>
      <w:r w:rsidR="00992A17">
        <w:rPr>
          <w:rFonts w:ascii="Montserrat" w:hAnsi="Montserrat" w:cs="Arial"/>
          <w:sz w:val="18"/>
          <w:szCs w:val="18"/>
        </w:rPr>
        <w:t>:</w:t>
      </w:r>
    </w:p>
    <w:p w14:paraId="5B3E4FCB" w14:textId="3016550C" w:rsidR="00FF3270" w:rsidRDefault="00FF3270" w:rsidP="001C4E7B">
      <w:pPr>
        <w:pStyle w:val="Tekstpodstawowy2"/>
        <w:spacing w:line="240" w:lineRule="auto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>- Pana</w:t>
      </w:r>
      <w:r w:rsidR="00117EE0">
        <w:rPr>
          <w:rFonts w:ascii="Montserrat" w:hAnsi="Montserrat" w:cs="Arial"/>
          <w:sz w:val="18"/>
          <w:szCs w:val="18"/>
        </w:rPr>
        <w:t xml:space="preserve"> Zbigniewa Stop</w:t>
      </w:r>
      <w:r w:rsidR="00D01367">
        <w:rPr>
          <w:rFonts w:ascii="Montserrat" w:hAnsi="Montserrat" w:cs="Arial"/>
          <w:sz w:val="18"/>
          <w:szCs w:val="18"/>
        </w:rPr>
        <w:t>y</w:t>
      </w:r>
      <w:r>
        <w:rPr>
          <w:rFonts w:ascii="Montserrat" w:hAnsi="Montserrat" w:cs="Arial"/>
          <w:sz w:val="18"/>
          <w:szCs w:val="18"/>
        </w:rPr>
        <w:t xml:space="preserve"> </w:t>
      </w:r>
      <w:r w:rsidR="00D01367">
        <w:rPr>
          <w:rFonts w:ascii="Montserrat" w:hAnsi="Montserrat" w:cs="Arial"/>
          <w:sz w:val="18"/>
          <w:szCs w:val="18"/>
        </w:rPr>
        <w:t>-</w:t>
      </w:r>
      <w:r w:rsidR="00117EE0">
        <w:rPr>
          <w:rFonts w:ascii="Montserrat" w:hAnsi="Montserrat" w:cs="Arial"/>
          <w:sz w:val="18"/>
          <w:szCs w:val="18"/>
        </w:rPr>
        <w:t xml:space="preserve"> Prezesa Zarządu</w:t>
      </w:r>
      <w:r w:rsidR="00D01367">
        <w:rPr>
          <w:rFonts w:ascii="Montserrat" w:hAnsi="Montserrat" w:cs="Arial"/>
          <w:sz w:val="18"/>
          <w:szCs w:val="18"/>
        </w:rPr>
        <w:t>,</w:t>
      </w:r>
    </w:p>
    <w:p w14:paraId="7FB9DB70" w14:textId="63C987B9" w:rsidR="00187BD1" w:rsidRDefault="00187BD1" w:rsidP="001C4E7B">
      <w:pPr>
        <w:pStyle w:val="Tekstpodstawowy2"/>
        <w:spacing w:line="240" w:lineRule="auto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- Pana Bartosza </w:t>
      </w:r>
      <w:proofErr w:type="spellStart"/>
      <w:r>
        <w:rPr>
          <w:rFonts w:ascii="Montserrat" w:hAnsi="Montserrat" w:cs="Arial"/>
          <w:sz w:val="18"/>
          <w:szCs w:val="18"/>
        </w:rPr>
        <w:t>Rożnawskiego</w:t>
      </w:r>
      <w:proofErr w:type="spellEnd"/>
      <w:r>
        <w:rPr>
          <w:rFonts w:ascii="Montserrat" w:hAnsi="Montserrat" w:cs="Arial"/>
          <w:sz w:val="18"/>
          <w:szCs w:val="18"/>
        </w:rPr>
        <w:t xml:space="preserve"> </w:t>
      </w:r>
      <w:r w:rsidR="00D01367">
        <w:rPr>
          <w:rFonts w:ascii="Montserrat" w:hAnsi="Montserrat" w:cs="Arial"/>
          <w:sz w:val="18"/>
          <w:szCs w:val="18"/>
        </w:rPr>
        <w:t>-</w:t>
      </w:r>
      <w:r>
        <w:rPr>
          <w:rFonts w:ascii="Montserrat" w:hAnsi="Montserrat" w:cs="Arial"/>
          <w:sz w:val="18"/>
          <w:szCs w:val="18"/>
        </w:rPr>
        <w:t xml:space="preserve"> </w:t>
      </w:r>
      <w:r w:rsidRPr="00187BD1">
        <w:rPr>
          <w:rFonts w:ascii="Montserrat" w:hAnsi="Montserrat" w:cs="Arial"/>
          <w:sz w:val="18"/>
          <w:szCs w:val="18"/>
        </w:rPr>
        <w:t xml:space="preserve">Zastępcy Prezesa Zarządu ds. </w:t>
      </w:r>
      <w:r w:rsidR="00D50CB4">
        <w:rPr>
          <w:rFonts w:ascii="Montserrat" w:hAnsi="Montserrat" w:cs="Arial"/>
          <w:sz w:val="18"/>
          <w:szCs w:val="18"/>
        </w:rPr>
        <w:t>Produkcji</w:t>
      </w:r>
      <w:r w:rsidR="00D01367">
        <w:rPr>
          <w:rFonts w:ascii="Montserrat" w:hAnsi="Montserrat" w:cs="Arial"/>
          <w:sz w:val="18"/>
          <w:szCs w:val="18"/>
        </w:rPr>
        <w:t>,</w:t>
      </w:r>
    </w:p>
    <w:p w14:paraId="4D6F18BB" w14:textId="4568A04B" w:rsidR="00F23C61" w:rsidRDefault="00807EC8" w:rsidP="001C4E7B">
      <w:pPr>
        <w:pStyle w:val="Tekstpodstawowy2"/>
        <w:spacing w:line="240" w:lineRule="auto"/>
        <w:jc w:val="both"/>
        <w:rPr>
          <w:rFonts w:ascii="Montserrat" w:hAnsi="Montserrat" w:cs="Arial"/>
          <w:sz w:val="18"/>
          <w:szCs w:val="18"/>
        </w:rPr>
      </w:pPr>
      <w:r>
        <w:rPr>
          <w:rFonts w:ascii="Montserrat" w:hAnsi="Montserrat" w:cs="Arial"/>
          <w:sz w:val="18"/>
          <w:szCs w:val="18"/>
        </w:rPr>
        <w:t xml:space="preserve">- Pana Sławomira </w:t>
      </w:r>
      <w:proofErr w:type="spellStart"/>
      <w:r>
        <w:rPr>
          <w:rFonts w:ascii="Montserrat" w:hAnsi="Montserrat" w:cs="Arial"/>
          <w:sz w:val="18"/>
          <w:szCs w:val="18"/>
        </w:rPr>
        <w:t>Krenczyka</w:t>
      </w:r>
      <w:proofErr w:type="spellEnd"/>
      <w:r>
        <w:rPr>
          <w:rFonts w:ascii="Montserrat" w:hAnsi="Montserrat" w:cs="Arial"/>
          <w:sz w:val="18"/>
          <w:szCs w:val="18"/>
        </w:rPr>
        <w:t xml:space="preserve"> </w:t>
      </w:r>
      <w:r w:rsidR="00D01367">
        <w:rPr>
          <w:rFonts w:ascii="Montserrat" w:hAnsi="Montserrat" w:cs="Arial"/>
          <w:sz w:val="18"/>
          <w:szCs w:val="18"/>
        </w:rPr>
        <w:t>-</w:t>
      </w:r>
      <w:r>
        <w:rPr>
          <w:rFonts w:ascii="Montserrat" w:hAnsi="Montserrat" w:cs="Arial"/>
          <w:sz w:val="18"/>
          <w:szCs w:val="18"/>
        </w:rPr>
        <w:t xml:space="preserve"> </w:t>
      </w:r>
      <w:r w:rsidRPr="00187BD1">
        <w:rPr>
          <w:rFonts w:ascii="Montserrat" w:hAnsi="Montserrat" w:cs="Arial"/>
          <w:sz w:val="18"/>
          <w:szCs w:val="18"/>
        </w:rPr>
        <w:t>Zastępcy Prezesa Zarządu ds. Rozwoju</w:t>
      </w:r>
      <w:r w:rsidR="00D01367">
        <w:rPr>
          <w:rFonts w:ascii="Montserrat" w:hAnsi="Montserrat" w:cs="Arial"/>
          <w:sz w:val="18"/>
          <w:szCs w:val="18"/>
        </w:rPr>
        <w:t>.</w:t>
      </w:r>
    </w:p>
    <w:p w14:paraId="0349EF7A" w14:textId="77777777" w:rsidR="00992A17" w:rsidRDefault="00992A17" w:rsidP="001C4E7B">
      <w:pPr>
        <w:pStyle w:val="Tekstpodstawowy2"/>
        <w:spacing w:line="240" w:lineRule="auto"/>
        <w:jc w:val="both"/>
        <w:rPr>
          <w:rFonts w:ascii="Montserrat" w:hAnsi="Montserrat" w:cs="Arial"/>
          <w:sz w:val="18"/>
          <w:szCs w:val="18"/>
        </w:rPr>
      </w:pPr>
    </w:p>
    <w:p w14:paraId="13747FD1" w14:textId="1B3F37E9" w:rsidR="00992A17" w:rsidRDefault="00992A17" w:rsidP="001C4E7B">
      <w:pPr>
        <w:pStyle w:val="Zwykytekst"/>
        <w:jc w:val="both"/>
        <w:rPr>
          <w:rFonts w:ascii="Montserrat" w:hAnsi="Montserrat" w:cs="Arial"/>
          <w:sz w:val="18"/>
          <w:szCs w:val="18"/>
        </w:rPr>
      </w:pPr>
      <w:r w:rsidRPr="00E93366">
        <w:rPr>
          <w:rFonts w:ascii="Montserrat" w:hAnsi="Montserrat" w:cs="Arial"/>
          <w:sz w:val="18"/>
          <w:szCs w:val="18"/>
        </w:rPr>
        <w:t>Zgodnie z przedłożonym</w:t>
      </w:r>
      <w:r w:rsidR="004B17D6">
        <w:rPr>
          <w:rFonts w:ascii="Montserrat" w:hAnsi="Montserrat" w:cs="Arial"/>
          <w:sz w:val="18"/>
          <w:szCs w:val="18"/>
        </w:rPr>
        <w:t>i</w:t>
      </w:r>
      <w:r w:rsidRPr="00E93366">
        <w:rPr>
          <w:rFonts w:ascii="Montserrat" w:hAnsi="Montserrat" w:cs="Arial"/>
          <w:sz w:val="18"/>
          <w:szCs w:val="18"/>
        </w:rPr>
        <w:t xml:space="preserve"> oświadczeni</w:t>
      </w:r>
      <w:r>
        <w:rPr>
          <w:rFonts w:ascii="Montserrat" w:hAnsi="Montserrat" w:cs="Arial"/>
          <w:sz w:val="18"/>
          <w:szCs w:val="18"/>
        </w:rPr>
        <w:t>ami</w:t>
      </w:r>
      <w:r w:rsidRPr="00E93366">
        <w:rPr>
          <w:rFonts w:ascii="Montserrat" w:hAnsi="Montserrat" w:cs="Arial"/>
          <w:sz w:val="18"/>
          <w:szCs w:val="18"/>
        </w:rPr>
        <w:t xml:space="preserve">, </w:t>
      </w:r>
      <w:r>
        <w:rPr>
          <w:rFonts w:ascii="Montserrat" w:hAnsi="Montserrat" w:cs="Arial"/>
          <w:sz w:val="18"/>
          <w:szCs w:val="18"/>
        </w:rPr>
        <w:t xml:space="preserve">żaden z </w:t>
      </w:r>
      <w:r w:rsidRPr="00992A17">
        <w:rPr>
          <w:rFonts w:ascii="Montserrat" w:hAnsi="Montserrat" w:cs="Arial"/>
          <w:sz w:val="18"/>
          <w:szCs w:val="18"/>
        </w:rPr>
        <w:t>nowo powołan</w:t>
      </w:r>
      <w:r>
        <w:rPr>
          <w:rFonts w:ascii="Montserrat" w:hAnsi="Montserrat" w:cs="Arial"/>
          <w:sz w:val="18"/>
          <w:szCs w:val="18"/>
        </w:rPr>
        <w:t>ych</w:t>
      </w:r>
      <w:r w:rsidRPr="00992A17">
        <w:rPr>
          <w:rFonts w:ascii="Montserrat" w:hAnsi="Montserrat" w:cs="Arial"/>
          <w:sz w:val="18"/>
          <w:szCs w:val="18"/>
        </w:rPr>
        <w:t xml:space="preserve"> Członk</w:t>
      </w:r>
      <w:r>
        <w:rPr>
          <w:rFonts w:ascii="Montserrat" w:hAnsi="Montserrat" w:cs="Arial"/>
          <w:sz w:val="18"/>
          <w:szCs w:val="18"/>
        </w:rPr>
        <w:t>ó</w:t>
      </w:r>
      <w:r w:rsidRPr="00992A17">
        <w:rPr>
          <w:rFonts w:ascii="Montserrat" w:hAnsi="Montserrat" w:cs="Arial"/>
          <w:sz w:val="18"/>
          <w:szCs w:val="18"/>
        </w:rPr>
        <w:t>w Zarządu Spółki</w:t>
      </w:r>
      <w:r w:rsidRPr="00E93366">
        <w:rPr>
          <w:rFonts w:ascii="Montserrat" w:hAnsi="Montserrat" w:cs="Arial"/>
          <w:sz w:val="18"/>
          <w:szCs w:val="18"/>
        </w:rPr>
        <w:t xml:space="preserve"> </w:t>
      </w:r>
      <w:r w:rsidR="00D01367" w:rsidRPr="006C59F2">
        <w:rPr>
          <w:rFonts w:ascii="Montserrat" w:hAnsi="Montserrat" w:cs="Arial"/>
          <w:sz w:val="18"/>
          <w:szCs w:val="18"/>
        </w:rPr>
        <w:t xml:space="preserve">nie wykonuje innej działalności, która jest konkurencyjna w stosunku do działalności wykonywanej w LW  Bogdanka, </w:t>
      </w:r>
      <w:r w:rsidRPr="00E93366">
        <w:rPr>
          <w:rFonts w:ascii="Montserrat" w:hAnsi="Montserrat" w:cs="Arial"/>
          <w:sz w:val="18"/>
          <w:szCs w:val="18"/>
        </w:rPr>
        <w:t>nie uczestnicz</w:t>
      </w:r>
      <w:r>
        <w:rPr>
          <w:rFonts w:ascii="Montserrat" w:hAnsi="Montserrat" w:cs="Arial"/>
          <w:sz w:val="18"/>
          <w:szCs w:val="18"/>
        </w:rPr>
        <w:t>y</w:t>
      </w:r>
      <w:r w:rsidRPr="00E93366">
        <w:rPr>
          <w:rFonts w:ascii="Montserrat" w:hAnsi="Montserrat" w:cs="Arial"/>
          <w:sz w:val="18"/>
          <w:szCs w:val="18"/>
        </w:rPr>
        <w:t xml:space="preserve"> w spółce konkurencyjnej jako wspólni</w:t>
      </w:r>
      <w:r>
        <w:rPr>
          <w:rFonts w:ascii="Montserrat" w:hAnsi="Montserrat" w:cs="Arial"/>
          <w:sz w:val="18"/>
          <w:szCs w:val="18"/>
        </w:rPr>
        <w:t>k</w:t>
      </w:r>
      <w:r w:rsidRPr="00E93366">
        <w:rPr>
          <w:rFonts w:ascii="Montserrat" w:hAnsi="Montserrat" w:cs="Arial"/>
          <w:sz w:val="18"/>
          <w:szCs w:val="18"/>
        </w:rPr>
        <w:t xml:space="preserve"> spółki cywilnej, spółki osobowej, spółki kapitałowej </w:t>
      </w:r>
      <w:r w:rsidR="00D03A58">
        <w:rPr>
          <w:rFonts w:ascii="Montserrat" w:hAnsi="Montserrat" w:cs="Arial"/>
          <w:sz w:val="18"/>
          <w:szCs w:val="18"/>
        </w:rPr>
        <w:t>oraz nie</w:t>
      </w:r>
      <w:r w:rsidRPr="00E93366">
        <w:rPr>
          <w:rFonts w:ascii="Montserrat" w:hAnsi="Montserrat" w:cs="Arial"/>
          <w:sz w:val="18"/>
          <w:szCs w:val="18"/>
        </w:rPr>
        <w:t xml:space="preserve"> uczestnicz</w:t>
      </w:r>
      <w:r>
        <w:rPr>
          <w:rFonts w:ascii="Montserrat" w:hAnsi="Montserrat" w:cs="Arial"/>
          <w:sz w:val="18"/>
          <w:szCs w:val="18"/>
        </w:rPr>
        <w:t>y</w:t>
      </w:r>
      <w:r w:rsidRPr="00E93366">
        <w:rPr>
          <w:rFonts w:ascii="Montserrat" w:hAnsi="Montserrat" w:cs="Arial"/>
          <w:sz w:val="18"/>
          <w:szCs w:val="18"/>
        </w:rPr>
        <w:t xml:space="preserve"> w innej konkurencyjnej osobie prawnej jako człon</w:t>
      </w:r>
      <w:r>
        <w:rPr>
          <w:rFonts w:ascii="Montserrat" w:hAnsi="Montserrat" w:cs="Arial"/>
          <w:sz w:val="18"/>
          <w:szCs w:val="18"/>
        </w:rPr>
        <w:t>ek</w:t>
      </w:r>
      <w:r w:rsidRPr="00E93366">
        <w:rPr>
          <w:rFonts w:ascii="Montserrat" w:hAnsi="Montserrat" w:cs="Arial"/>
          <w:sz w:val="18"/>
          <w:szCs w:val="18"/>
        </w:rPr>
        <w:t xml:space="preserve"> jej organu. </w:t>
      </w:r>
      <w:r w:rsidR="00731B14">
        <w:rPr>
          <w:rFonts w:ascii="Montserrat" w:hAnsi="Montserrat" w:cs="Arial"/>
          <w:sz w:val="18"/>
          <w:szCs w:val="18"/>
        </w:rPr>
        <w:t xml:space="preserve">Żaden z </w:t>
      </w:r>
      <w:r w:rsidR="00731B14" w:rsidRPr="00992A17">
        <w:rPr>
          <w:rFonts w:ascii="Montserrat" w:hAnsi="Montserrat" w:cs="Arial"/>
          <w:sz w:val="18"/>
          <w:szCs w:val="18"/>
        </w:rPr>
        <w:t>nowo powołan</w:t>
      </w:r>
      <w:r w:rsidR="00731B14">
        <w:rPr>
          <w:rFonts w:ascii="Montserrat" w:hAnsi="Montserrat" w:cs="Arial"/>
          <w:sz w:val="18"/>
          <w:szCs w:val="18"/>
        </w:rPr>
        <w:t>ych</w:t>
      </w:r>
      <w:r w:rsidR="00731B14" w:rsidRPr="00992A17">
        <w:rPr>
          <w:rFonts w:ascii="Montserrat" w:hAnsi="Montserrat" w:cs="Arial"/>
          <w:sz w:val="18"/>
          <w:szCs w:val="18"/>
        </w:rPr>
        <w:t xml:space="preserve"> Członk</w:t>
      </w:r>
      <w:r w:rsidR="00731B14">
        <w:rPr>
          <w:rFonts w:ascii="Montserrat" w:hAnsi="Montserrat" w:cs="Arial"/>
          <w:sz w:val="18"/>
          <w:szCs w:val="18"/>
        </w:rPr>
        <w:t>ó</w:t>
      </w:r>
      <w:r w:rsidR="00731B14" w:rsidRPr="00992A17">
        <w:rPr>
          <w:rFonts w:ascii="Montserrat" w:hAnsi="Montserrat" w:cs="Arial"/>
          <w:sz w:val="18"/>
          <w:szCs w:val="18"/>
        </w:rPr>
        <w:t xml:space="preserve">w Zarządu </w:t>
      </w:r>
      <w:r w:rsidR="00731B14">
        <w:rPr>
          <w:rFonts w:ascii="Montserrat" w:hAnsi="Montserrat" w:cs="Arial"/>
          <w:sz w:val="18"/>
          <w:szCs w:val="18"/>
        </w:rPr>
        <w:t>n</w:t>
      </w:r>
      <w:r w:rsidRPr="00E93366">
        <w:rPr>
          <w:rFonts w:ascii="Montserrat" w:hAnsi="Montserrat" w:cs="Arial"/>
          <w:sz w:val="18"/>
          <w:szCs w:val="18"/>
        </w:rPr>
        <w:t xml:space="preserve">ie </w:t>
      </w:r>
      <w:r>
        <w:rPr>
          <w:rFonts w:ascii="Montserrat" w:hAnsi="Montserrat" w:cs="Arial"/>
          <w:sz w:val="18"/>
          <w:szCs w:val="18"/>
        </w:rPr>
        <w:t>jest</w:t>
      </w:r>
      <w:r w:rsidRPr="00E93366">
        <w:rPr>
          <w:rFonts w:ascii="Montserrat" w:hAnsi="Montserrat" w:cs="Arial"/>
          <w:sz w:val="18"/>
          <w:szCs w:val="18"/>
        </w:rPr>
        <w:t xml:space="preserve"> również wpisan</w:t>
      </w:r>
      <w:r>
        <w:rPr>
          <w:rFonts w:ascii="Montserrat" w:hAnsi="Montserrat" w:cs="Arial"/>
          <w:sz w:val="18"/>
          <w:szCs w:val="18"/>
        </w:rPr>
        <w:t>y</w:t>
      </w:r>
      <w:r w:rsidRPr="00E93366">
        <w:rPr>
          <w:rFonts w:ascii="Montserrat" w:hAnsi="Montserrat" w:cs="Arial"/>
          <w:sz w:val="18"/>
          <w:szCs w:val="18"/>
        </w:rPr>
        <w:t xml:space="preserve"> do Rejestru Dłużników Niewypłacalnych, prowadzon</w:t>
      </w:r>
      <w:r w:rsidR="00D01367">
        <w:rPr>
          <w:rFonts w:ascii="Montserrat" w:hAnsi="Montserrat" w:cs="Arial"/>
          <w:sz w:val="18"/>
          <w:szCs w:val="18"/>
        </w:rPr>
        <w:t>ego</w:t>
      </w:r>
      <w:r w:rsidRPr="00E93366">
        <w:rPr>
          <w:rFonts w:ascii="Montserrat" w:hAnsi="Montserrat" w:cs="Arial"/>
          <w:sz w:val="18"/>
          <w:szCs w:val="18"/>
        </w:rPr>
        <w:t xml:space="preserve"> na podstawie ustawy o KRS</w:t>
      </w:r>
      <w:r w:rsidRPr="006C59F2">
        <w:rPr>
          <w:rFonts w:ascii="Montserrat" w:hAnsi="Montserrat" w:cs="Arial"/>
          <w:sz w:val="18"/>
          <w:szCs w:val="18"/>
        </w:rPr>
        <w:t xml:space="preserve"> </w:t>
      </w:r>
      <w:r w:rsidRPr="002C066A">
        <w:rPr>
          <w:rFonts w:ascii="Montserrat" w:hAnsi="Montserrat" w:cs="Arial"/>
          <w:sz w:val="18"/>
          <w:szCs w:val="18"/>
        </w:rPr>
        <w:t>ani do Krajowego Rejestru Zadłużonych, prowadzo</w:t>
      </w:r>
      <w:r w:rsidR="00D01367">
        <w:rPr>
          <w:rFonts w:ascii="Montserrat" w:hAnsi="Montserrat" w:cs="Arial"/>
          <w:sz w:val="18"/>
          <w:szCs w:val="18"/>
        </w:rPr>
        <w:t>nego</w:t>
      </w:r>
      <w:r w:rsidRPr="002C066A">
        <w:rPr>
          <w:rFonts w:ascii="Montserrat" w:hAnsi="Montserrat" w:cs="Arial"/>
          <w:sz w:val="18"/>
          <w:szCs w:val="18"/>
        </w:rPr>
        <w:t xml:space="preserve"> na podstawie Ustawy </w:t>
      </w:r>
      <w:r w:rsidR="007932D8" w:rsidRPr="006C59F2">
        <w:rPr>
          <w:rFonts w:ascii="Montserrat" w:hAnsi="Montserrat" w:cs="Arial"/>
          <w:sz w:val="18"/>
          <w:szCs w:val="18"/>
        </w:rPr>
        <w:t xml:space="preserve">z dnia 6 grudnia 2018 roku </w:t>
      </w:r>
      <w:r w:rsidRPr="002C066A">
        <w:rPr>
          <w:rFonts w:ascii="Montserrat" w:hAnsi="Montserrat" w:cs="Arial"/>
          <w:sz w:val="18"/>
          <w:szCs w:val="18"/>
        </w:rPr>
        <w:t>o Krajowym Rejestrze Zadłużonych.</w:t>
      </w:r>
    </w:p>
    <w:p w14:paraId="0CB0E1FB" w14:textId="77777777" w:rsidR="00992A17" w:rsidRPr="00E93366" w:rsidRDefault="00992A17" w:rsidP="001C4E7B">
      <w:pPr>
        <w:pStyle w:val="Zwykytekst"/>
        <w:jc w:val="both"/>
        <w:rPr>
          <w:rFonts w:ascii="Montserrat" w:hAnsi="Montserrat" w:cs="Arial"/>
          <w:sz w:val="18"/>
          <w:szCs w:val="18"/>
        </w:rPr>
      </w:pPr>
    </w:p>
    <w:p w14:paraId="1D43213B" w14:textId="50862600" w:rsidR="00CE751C" w:rsidRPr="002D741E" w:rsidRDefault="00CE751C" w:rsidP="001C4E7B">
      <w:pPr>
        <w:pStyle w:val="Tekstpodstawowy2"/>
        <w:spacing w:after="240" w:line="240" w:lineRule="auto"/>
        <w:jc w:val="both"/>
        <w:rPr>
          <w:rFonts w:ascii="Montserrat" w:hAnsi="Montserrat" w:cs="Arial"/>
          <w:sz w:val="18"/>
          <w:szCs w:val="18"/>
        </w:rPr>
      </w:pPr>
      <w:r w:rsidRPr="00222FB5">
        <w:rPr>
          <w:rFonts w:ascii="Montserrat" w:hAnsi="Montserrat" w:cs="Arial"/>
          <w:sz w:val="18"/>
          <w:szCs w:val="18"/>
        </w:rPr>
        <w:t>Podstawa prawna: § 5 pkt 5 Rozporządzenia Ministra Finansów z dnia 29 marca 2018 r. w sprawie informacji bieżących i okresowych przekazywanych przez emitentów papierów wartościowych oraz warunków uznawania za równoważne informacji wymaganych przepisami prawa państwa niebędącego państwem członkowskim.</w:t>
      </w:r>
      <w:bookmarkStart w:id="1" w:name="_GoBack"/>
      <w:bookmarkEnd w:id="1"/>
    </w:p>
    <w:sectPr w:rsidR="00CE751C" w:rsidRPr="002D741E" w:rsidSect="00110B22">
      <w:headerReference w:type="first" r:id="rId8"/>
      <w:footerReference w:type="first" r:id="rId9"/>
      <w:pgSz w:w="11906" w:h="16838"/>
      <w:pgMar w:top="1135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930246" w14:textId="77777777" w:rsidR="002A4645" w:rsidRDefault="002A4645" w:rsidP="003B2394">
      <w:pPr>
        <w:spacing w:after="0" w:line="240" w:lineRule="auto"/>
      </w:pPr>
      <w:r>
        <w:separator/>
      </w:r>
    </w:p>
  </w:endnote>
  <w:endnote w:type="continuationSeparator" w:id="0">
    <w:p w14:paraId="48A7D52A" w14:textId="77777777" w:rsidR="002A4645" w:rsidRDefault="002A4645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496EA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eastAsia="pl-PL"/>
      </w:rPr>
      <w:drawing>
        <wp:anchor distT="0" distB="0" distL="114300" distR="114300" simplePos="0" relativeHeight="251665408" behindDoc="1" locked="0" layoutInCell="1" allowOverlap="1" wp14:anchorId="04E93D5C" wp14:editId="02E3A8D3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D81F1" w14:textId="77777777" w:rsidR="002A4645" w:rsidRDefault="002A4645" w:rsidP="003B2394">
      <w:pPr>
        <w:spacing w:after="0" w:line="240" w:lineRule="auto"/>
      </w:pPr>
      <w:r>
        <w:separator/>
      </w:r>
    </w:p>
  </w:footnote>
  <w:footnote w:type="continuationSeparator" w:id="0">
    <w:p w14:paraId="0462E492" w14:textId="77777777" w:rsidR="002A4645" w:rsidRDefault="002A4645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ABD2F" w14:textId="77777777" w:rsidR="00F74497" w:rsidRDefault="00FF47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86801BC" wp14:editId="29177B7D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2B3E3DC"/>
    <w:multiLevelType w:val="hybridMultilevel"/>
    <w:tmpl w:val="5F91B8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AB58BF"/>
    <w:multiLevelType w:val="hybridMultilevel"/>
    <w:tmpl w:val="177A2DE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794CFD"/>
    <w:multiLevelType w:val="hybridMultilevel"/>
    <w:tmpl w:val="2B1C302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C06BB6"/>
    <w:multiLevelType w:val="hybridMultilevel"/>
    <w:tmpl w:val="2B1C302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B4026B"/>
    <w:multiLevelType w:val="hybridMultilevel"/>
    <w:tmpl w:val="964080E8"/>
    <w:lvl w:ilvl="0" w:tplc="73249C00">
      <w:start w:val="1"/>
      <w:numFmt w:val="lowerLetter"/>
      <w:lvlText w:val="%1)"/>
      <w:lvlJc w:val="left"/>
      <w:pPr>
        <w:ind w:left="14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91" w:hanging="360"/>
      </w:pPr>
    </w:lvl>
    <w:lvl w:ilvl="2" w:tplc="0415001B" w:tentative="1">
      <w:start w:val="1"/>
      <w:numFmt w:val="lowerRoman"/>
      <w:lvlText w:val="%3."/>
      <w:lvlJc w:val="right"/>
      <w:pPr>
        <w:ind w:left="2911" w:hanging="180"/>
      </w:pPr>
    </w:lvl>
    <w:lvl w:ilvl="3" w:tplc="0415000F" w:tentative="1">
      <w:start w:val="1"/>
      <w:numFmt w:val="decimal"/>
      <w:lvlText w:val="%4."/>
      <w:lvlJc w:val="left"/>
      <w:pPr>
        <w:ind w:left="3631" w:hanging="360"/>
      </w:pPr>
    </w:lvl>
    <w:lvl w:ilvl="4" w:tplc="04150019" w:tentative="1">
      <w:start w:val="1"/>
      <w:numFmt w:val="lowerLetter"/>
      <w:lvlText w:val="%5."/>
      <w:lvlJc w:val="left"/>
      <w:pPr>
        <w:ind w:left="4351" w:hanging="360"/>
      </w:pPr>
    </w:lvl>
    <w:lvl w:ilvl="5" w:tplc="0415001B" w:tentative="1">
      <w:start w:val="1"/>
      <w:numFmt w:val="lowerRoman"/>
      <w:lvlText w:val="%6."/>
      <w:lvlJc w:val="right"/>
      <w:pPr>
        <w:ind w:left="5071" w:hanging="180"/>
      </w:pPr>
    </w:lvl>
    <w:lvl w:ilvl="6" w:tplc="0415000F" w:tentative="1">
      <w:start w:val="1"/>
      <w:numFmt w:val="decimal"/>
      <w:lvlText w:val="%7."/>
      <w:lvlJc w:val="left"/>
      <w:pPr>
        <w:ind w:left="5791" w:hanging="360"/>
      </w:pPr>
    </w:lvl>
    <w:lvl w:ilvl="7" w:tplc="04150019" w:tentative="1">
      <w:start w:val="1"/>
      <w:numFmt w:val="lowerLetter"/>
      <w:lvlText w:val="%8."/>
      <w:lvlJc w:val="left"/>
      <w:pPr>
        <w:ind w:left="6511" w:hanging="360"/>
      </w:pPr>
    </w:lvl>
    <w:lvl w:ilvl="8" w:tplc="0415001B" w:tentative="1">
      <w:start w:val="1"/>
      <w:numFmt w:val="lowerRoman"/>
      <w:lvlText w:val="%9."/>
      <w:lvlJc w:val="right"/>
      <w:pPr>
        <w:ind w:left="7231" w:hanging="180"/>
      </w:pPr>
    </w:lvl>
  </w:abstractNum>
  <w:abstractNum w:abstractNumId="5" w15:restartNumberingAfterBreak="0">
    <w:nsid w:val="2D474031"/>
    <w:multiLevelType w:val="hybridMultilevel"/>
    <w:tmpl w:val="4462CC56"/>
    <w:lvl w:ilvl="0" w:tplc="B6C072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57B64"/>
    <w:multiLevelType w:val="hybridMultilevel"/>
    <w:tmpl w:val="6674EB0C"/>
    <w:lvl w:ilvl="0" w:tplc="88A0FF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C4F84"/>
    <w:multiLevelType w:val="hybridMultilevel"/>
    <w:tmpl w:val="F03E0FCC"/>
    <w:lvl w:ilvl="0" w:tplc="1340DAE0">
      <w:start w:val="1"/>
      <w:numFmt w:val="lowerLetter"/>
      <w:lvlText w:val="%1)"/>
      <w:lvlJc w:val="left"/>
      <w:pPr>
        <w:ind w:left="720" w:hanging="360"/>
      </w:pPr>
      <w:rPr>
        <w:rFonts w:ascii="Montserrat" w:eastAsia="Times New Roman" w:hAnsi="Montserrat" w:cs="Arial"/>
        <w:i w:val="0"/>
      </w:rPr>
    </w:lvl>
    <w:lvl w:ilvl="1" w:tplc="642C5B02">
      <w:start w:val="1"/>
      <w:numFmt w:val="decimal"/>
      <w:lvlText w:val="%2."/>
      <w:lvlJc w:val="left"/>
      <w:pPr>
        <w:ind w:left="1440" w:hanging="360"/>
      </w:pPr>
      <w:rPr>
        <w:sz w:val="1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C3233"/>
    <w:multiLevelType w:val="hybridMultilevel"/>
    <w:tmpl w:val="24A653C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5B56D6"/>
    <w:multiLevelType w:val="hybridMultilevel"/>
    <w:tmpl w:val="060AF430"/>
    <w:lvl w:ilvl="0" w:tplc="2124CD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75091E"/>
    <w:multiLevelType w:val="hybridMultilevel"/>
    <w:tmpl w:val="705E3F42"/>
    <w:lvl w:ilvl="0" w:tplc="1340DAE0">
      <w:start w:val="1"/>
      <w:numFmt w:val="lowerLetter"/>
      <w:lvlText w:val="%1)"/>
      <w:lvlJc w:val="left"/>
      <w:pPr>
        <w:ind w:left="720" w:hanging="360"/>
      </w:pPr>
      <w:rPr>
        <w:rFonts w:ascii="Montserrat" w:eastAsia="Times New Roman" w:hAnsi="Montserrat" w:cs="Arial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1623E"/>
    <w:multiLevelType w:val="hybridMultilevel"/>
    <w:tmpl w:val="D2D26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B66F9"/>
    <w:multiLevelType w:val="hybridMultilevel"/>
    <w:tmpl w:val="52C857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7572B7"/>
    <w:multiLevelType w:val="hybridMultilevel"/>
    <w:tmpl w:val="4CD60106"/>
    <w:lvl w:ilvl="0" w:tplc="AAFC33D4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31499C"/>
    <w:multiLevelType w:val="hybridMultilevel"/>
    <w:tmpl w:val="5D947904"/>
    <w:lvl w:ilvl="0" w:tplc="4CE0B2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1C7FF8"/>
    <w:multiLevelType w:val="hybridMultilevel"/>
    <w:tmpl w:val="572CCD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54757"/>
    <w:multiLevelType w:val="hybridMultilevel"/>
    <w:tmpl w:val="5F84B21A"/>
    <w:lvl w:ilvl="0" w:tplc="6F92C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83F1C"/>
    <w:multiLevelType w:val="hybridMultilevel"/>
    <w:tmpl w:val="BAB4181A"/>
    <w:lvl w:ilvl="0" w:tplc="F92EF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A4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2C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FE5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EC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E0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28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E8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66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7EE5A9E"/>
    <w:multiLevelType w:val="hybridMultilevel"/>
    <w:tmpl w:val="A551C5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96A6DA1"/>
    <w:multiLevelType w:val="hybridMultilevel"/>
    <w:tmpl w:val="2BDE550E"/>
    <w:lvl w:ilvl="0" w:tplc="91504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47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88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2C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8B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5EB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0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AA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50A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A6B78D7"/>
    <w:multiLevelType w:val="hybridMultilevel"/>
    <w:tmpl w:val="2B1C302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BD54CB1"/>
    <w:multiLevelType w:val="hybridMultilevel"/>
    <w:tmpl w:val="5F0CBE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40059"/>
    <w:multiLevelType w:val="hybridMultilevel"/>
    <w:tmpl w:val="B0033E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72B30AC1"/>
    <w:multiLevelType w:val="hybridMultilevel"/>
    <w:tmpl w:val="9D100C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40E46"/>
    <w:multiLevelType w:val="hybridMultilevel"/>
    <w:tmpl w:val="2B1C302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91C6D4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D713C92"/>
    <w:multiLevelType w:val="hybridMultilevel"/>
    <w:tmpl w:val="EA58B9C2"/>
    <w:lvl w:ilvl="0" w:tplc="D1D67F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5"/>
  </w:num>
  <w:num w:numId="3">
    <w:abstractNumId w:val="26"/>
  </w:num>
  <w:num w:numId="4">
    <w:abstractNumId w:val="21"/>
  </w:num>
  <w:num w:numId="5">
    <w:abstractNumId w:val="15"/>
  </w:num>
  <w:num w:numId="6">
    <w:abstractNumId w:val="14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9"/>
  </w:num>
  <w:num w:numId="12">
    <w:abstractNumId w:val="20"/>
  </w:num>
  <w:num w:numId="13">
    <w:abstractNumId w:val="3"/>
  </w:num>
  <w:num w:numId="14">
    <w:abstractNumId w:val="24"/>
  </w:num>
  <w:num w:numId="15">
    <w:abstractNumId w:val="2"/>
  </w:num>
  <w:num w:numId="16">
    <w:abstractNumId w:val="0"/>
  </w:num>
  <w:num w:numId="17">
    <w:abstractNumId w:val="23"/>
  </w:num>
  <w:num w:numId="18">
    <w:abstractNumId w:val="12"/>
  </w:num>
  <w:num w:numId="19">
    <w:abstractNumId w:val="8"/>
  </w:num>
  <w:num w:numId="20">
    <w:abstractNumId w:val="17"/>
  </w:num>
  <w:num w:numId="21">
    <w:abstractNumId w:val="22"/>
  </w:num>
  <w:num w:numId="22">
    <w:abstractNumId w:val="18"/>
  </w:num>
  <w:num w:numId="23">
    <w:abstractNumId w:val="1"/>
  </w:num>
  <w:num w:numId="24">
    <w:abstractNumId w:val="19"/>
  </w:num>
  <w:num w:numId="25">
    <w:abstractNumId w:val="16"/>
  </w:num>
  <w:num w:numId="26">
    <w:abstractNumId w:val="13"/>
  </w:num>
  <w:num w:numId="27">
    <w:abstractNumId w:val="4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NotTrackFormatting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70"/>
    <w:rsid w:val="000008B9"/>
    <w:rsid w:val="000013EF"/>
    <w:rsid w:val="0000695D"/>
    <w:rsid w:val="00007D1F"/>
    <w:rsid w:val="00010CD2"/>
    <w:rsid w:val="000158B6"/>
    <w:rsid w:val="0002347C"/>
    <w:rsid w:val="00023B4C"/>
    <w:rsid w:val="000305EF"/>
    <w:rsid w:val="00031706"/>
    <w:rsid w:val="000327AA"/>
    <w:rsid w:val="00044CBB"/>
    <w:rsid w:val="00054E86"/>
    <w:rsid w:val="00072F95"/>
    <w:rsid w:val="0007326D"/>
    <w:rsid w:val="00073B7C"/>
    <w:rsid w:val="00074C32"/>
    <w:rsid w:val="000760A4"/>
    <w:rsid w:val="00085D32"/>
    <w:rsid w:val="000A7B9F"/>
    <w:rsid w:val="000B1A2A"/>
    <w:rsid w:val="000B542B"/>
    <w:rsid w:val="000C1DE8"/>
    <w:rsid w:val="000C2040"/>
    <w:rsid w:val="000D247F"/>
    <w:rsid w:val="000D4298"/>
    <w:rsid w:val="000D62E6"/>
    <w:rsid w:val="000D780F"/>
    <w:rsid w:val="000E3CE6"/>
    <w:rsid w:val="000E6FBF"/>
    <w:rsid w:val="000F15F0"/>
    <w:rsid w:val="000F20FD"/>
    <w:rsid w:val="000F7290"/>
    <w:rsid w:val="00105AF7"/>
    <w:rsid w:val="001064FC"/>
    <w:rsid w:val="0010730A"/>
    <w:rsid w:val="00110B22"/>
    <w:rsid w:val="00112959"/>
    <w:rsid w:val="00116D45"/>
    <w:rsid w:val="0011709C"/>
    <w:rsid w:val="00117EE0"/>
    <w:rsid w:val="001237D5"/>
    <w:rsid w:val="00130545"/>
    <w:rsid w:val="00136E7B"/>
    <w:rsid w:val="00137C91"/>
    <w:rsid w:val="00141F86"/>
    <w:rsid w:val="0014334F"/>
    <w:rsid w:val="001510AE"/>
    <w:rsid w:val="001527AA"/>
    <w:rsid w:val="0015362B"/>
    <w:rsid w:val="001565B7"/>
    <w:rsid w:val="0015685D"/>
    <w:rsid w:val="00160672"/>
    <w:rsid w:val="00172850"/>
    <w:rsid w:val="00173A44"/>
    <w:rsid w:val="00174CF2"/>
    <w:rsid w:val="00175534"/>
    <w:rsid w:val="00181F06"/>
    <w:rsid w:val="0018536B"/>
    <w:rsid w:val="00186DA6"/>
    <w:rsid w:val="00187BD1"/>
    <w:rsid w:val="0019004B"/>
    <w:rsid w:val="00194C9A"/>
    <w:rsid w:val="00196081"/>
    <w:rsid w:val="001976C9"/>
    <w:rsid w:val="001B0D08"/>
    <w:rsid w:val="001C172D"/>
    <w:rsid w:val="001C1B25"/>
    <w:rsid w:val="001C283C"/>
    <w:rsid w:val="001C4E7B"/>
    <w:rsid w:val="001C60C1"/>
    <w:rsid w:val="001D1207"/>
    <w:rsid w:val="001D34FA"/>
    <w:rsid w:val="001D3F36"/>
    <w:rsid w:val="001E33F8"/>
    <w:rsid w:val="001E51B1"/>
    <w:rsid w:val="001E7C1F"/>
    <w:rsid w:val="00205A4D"/>
    <w:rsid w:val="00212F7E"/>
    <w:rsid w:val="0021715A"/>
    <w:rsid w:val="00217AFC"/>
    <w:rsid w:val="00222FB5"/>
    <w:rsid w:val="002242A9"/>
    <w:rsid w:val="002304E2"/>
    <w:rsid w:val="0023280E"/>
    <w:rsid w:val="00234E1F"/>
    <w:rsid w:val="00246338"/>
    <w:rsid w:val="00262D75"/>
    <w:rsid w:val="00263F40"/>
    <w:rsid w:val="00264BE8"/>
    <w:rsid w:val="00271FE9"/>
    <w:rsid w:val="002729C1"/>
    <w:rsid w:val="0027718C"/>
    <w:rsid w:val="00283B1D"/>
    <w:rsid w:val="00287E3A"/>
    <w:rsid w:val="002906EA"/>
    <w:rsid w:val="002969E8"/>
    <w:rsid w:val="002A034C"/>
    <w:rsid w:val="002A3E89"/>
    <w:rsid w:val="002A4645"/>
    <w:rsid w:val="002A52B4"/>
    <w:rsid w:val="002A7358"/>
    <w:rsid w:val="002B655A"/>
    <w:rsid w:val="002C0A65"/>
    <w:rsid w:val="002C5D6C"/>
    <w:rsid w:val="002D45FE"/>
    <w:rsid w:val="002D496F"/>
    <w:rsid w:val="002D741E"/>
    <w:rsid w:val="002E31F8"/>
    <w:rsid w:val="002E5142"/>
    <w:rsid w:val="003004A1"/>
    <w:rsid w:val="00301FE1"/>
    <w:rsid w:val="003076C1"/>
    <w:rsid w:val="003221BB"/>
    <w:rsid w:val="00327C1F"/>
    <w:rsid w:val="003314B4"/>
    <w:rsid w:val="003316EF"/>
    <w:rsid w:val="00344C71"/>
    <w:rsid w:val="003460EF"/>
    <w:rsid w:val="00346D5C"/>
    <w:rsid w:val="00352527"/>
    <w:rsid w:val="00355351"/>
    <w:rsid w:val="003563D3"/>
    <w:rsid w:val="00361DAD"/>
    <w:rsid w:val="00370B70"/>
    <w:rsid w:val="00374BC8"/>
    <w:rsid w:val="0037552E"/>
    <w:rsid w:val="0038311C"/>
    <w:rsid w:val="003952C0"/>
    <w:rsid w:val="003A1E4D"/>
    <w:rsid w:val="003A2563"/>
    <w:rsid w:val="003B2394"/>
    <w:rsid w:val="003B28D3"/>
    <w:rsid w:val="003C283E"/>
    <w:rsid w:val="003C5C10"/>
    <w:rsid w:val="003D214A"/>
    <w:rsid w:val="003D2C09"/>
    <w:rsid w:val="003E3423"/>
    <w:rsid w:val="00412290"/>
    <w:rsid w:val="004263A5"/>
    <w:rsid w:val="004337A8"/>
    <w:rsid w:val="004472AE"/>
    <w:rsid w:val="00454BD7"/>
    <w:rsid w:val="0046042B"/>
    <w:rsid w:val="00462112"/>
    <w:rsid w:val="004622E7"/>
    <w:rsid w:val="00464F7D"/>
    <w:rsid w:val="0047389A"/>
    <w:rsid w:val="004743AB"/>
    <w:rsid w:val="00475F9D"/>
    <w:rsid w:val="00476671"/>
    <w:rsid w:val="004824C7"/>
    <w:rsid w:val="00483973"/>
    <w:rsid w:val="004841E5"/>
    <w:rsid w:val="00485D58"/>
    <w:rsid w:val="00492B39"/>
    <w:rsid w:val="00495373"/>
    <w:rsid w:val="0049732E"/>
    <w:rsid w:val="004A2F61"/>
    <w:rsid w:val="004A7C05"/>
    <w:rsid w:val="004B17D6"/>
    <w:rsid w:val="004B25A6"/>
    <w:rsid w:val="004B74E3"/>
    <w:rsid w:val="004C19C1"/>
    <w:rsid w:val="004C21B8"/>
    <w:rsid w:val="004D297F"/>
    <w:rsid w:val="004D2E43"/>
    <w:rsid w:val="004D4E5E"/>
    <w:rsid w:val="004E2FE4"/>
    <w:rsid w:val="004E575D"/>
    <w:rsid w:val="004E5C19"/>
    <w:rsid w:val="00500A27"/>
    <w:rsid w:val="00502036"/>
    <w:rsid w:val="0050213F"/>
    <w:rsid w:val="005173D1"/>
    <w:rsid w:val="00521E2C"/>
    <w:rsid w:val="005270DB"/>
    <w:rsid w:val="005274B4"/>
    <w:rsid w:val="00527D81"/>
    <w:rsid w:val="0053012A"/>
    <w:rsid w:val="00551FFF"/>
    <w:rsid w:val="005528C1"/>
    <w:rsid w:val="00552B0C"/>
    <w:rsid w:val="005613A5"/>
    <w:rsid w:val="005624E4"/>
    <w:rsid w:val="0056251A"/>
    <w:rsid w:val="0056428A"/>
    <w:rsid w:val="00570ED2"/>
    <w:rsid w:val="005751A5"/>
    <w:rsid w:val="00576BA7"/>
    <w:rsid w:val="005827D5"/>
    <w:rsid w:val="0058370B"/>
    <w:rsid w:val="00587F0D"/>
    <w:rsid w:val="005922AA"/>
    <w:rsid w:val="005962A6"/>
    <w:rsid w:val="005A02EE"/>
    <w:rsid w:val="005A0D61"/>
    <w:rsid w:val="005B06FC"/>
    <w:rsid w:val="005B38C5"/>
    <w:rsid w:val="005C24BC"/>
    <w:rsid w:val="005C36FF"/>
    <w:rsid w:val="005C5994"/>
    <w:rsid w:val="005C730D"/>
    <w:rsid w:val="005D50FC"/>
    <w:rsid w:val="005D607B"/>
    <w:rsid w:val="005D6834"/>
    <w:rsid w:val="005E0586"/>
    <w:rsid w:val="005F03BE"/>
    <w:rsid w:val="005F6AD1"/>
    <w:rsid w:val="00604905"/>
    <w:rsid w:val="00607ECD"/>
    <w:rsid w:val="006221ED"/>
    <w:rsid w:val="00623B37"/>
    <w:rsid w:val="006251D3"/>
    <w:rsid w:val="00635AF1"/>
    <w:rsid w:val="00637497"/>
    <w:rsid w:val="006400CD"/>
    <w:rsid w:val="00646AFC"/>
    <w:rsid w:val="00647BB8"/>
    <w:rsid w:val="006513C5"/>
    <w:rsid w:val="00653EC2"/>
    <w:rsid w:val="00654D12"/>
    <w:rsid w:val="00657F82"/>
    <w:rsid w:val="006662B9"/>
    <w:rsid w:val="00667736"/>
    <w:rsid w:val="00670C6A"/>
    <w:rsid w:val="0067246C"/>
    <w:rsid w:val="006773D8"/>
    <w:rsid w:val="006777E4"/>
    <w:rsid w:val="006804BA"/>
    <w:rsid w:val="006818A9"/>
    <w:rsid w:val="00683D02"/>
    <w:rsid w:val="00684912"/>
    <w:rsid w:val="0068667F"/>
    <w:rsid w:val="00693BD5"/>
    <w:rsid w:val="006A047C"/>
    <w:rsid w:val="006A56A5"/>
    <w:rsid w:val="006A5E1C"/>
    <w:rsid w:val="006C284F"/>
    <w:rsid w:val="006C2B9B"/>
    <w:rsid w:val="006C59F2"/>
    <w:rsid w:val="006C601C"/>
    <w:rsid w:val="006D79A4"/>
    <w:rsid w:val="006E3512"/>
    <w:rsid w:val="006E3DDD"/>
    <w:rsid w:val="006E73C6"/>
    <w:rsid w:val="006F0ACF"/>
    <w:rsid w:val="006F46D0"/>
    <w:rsid w:val="006F5E2F"/>
    <w:rsid w:val="00701932"/>
    <w:rsid w:val="00702661"/>
    <w:rsid w:val="00705E1E"/>
    <w:rsid w:val="007205F5"/>
    <w:rsid w:val="007231D4"/>
    <w:rsid w:val="00723958"/>
    <w:rsid w:val="0072461C"/>
    <w:rsid w:val="00724D5A"/>
    <w:rsid w:val="00731B14"/>
    <w:rsid w:val="007343AA"/>
    <w:rsid w:val="00734698"/>
    <w:rsid w:val="00746F16"/>
    <w:rsid w:val="007644F2"/>
    <w:rsid w:val="007670EA"/>
    <w:rsid w:val="00773082"/>
    <w:rsid w:val="00781FE9"/>
    <w:rsid w:val="0078313A"/>
    <w:rsid w:val="0078454D"/>
    <w:rsid w:val="00784C5D"/>
    <w:rsid w:val="00790F19"/>
    <w:rsid w:val="00791513"/>
    <w:rsid w:val="007932D8"/>
    <w:rsid w:val="00795738"/>
    <w:rsid w:val="007B035A"/>
    <w:rsid w:val="007C385F"/>
    <w:rsid w:val="007C771D"/>
    <w:rsid w:val="007D0197"/>
    <w:rsid w:val="007D048A"/>
    <w:rsid w:val="007D3B11"/>
    <w:rsid w:val="007D3ECE"/>
    <w:rsid w:val="007D4E82"/>
    <w:rsid w:val="007E22B6"/>
    <w:rsid w:val="007F0581"/>
    <w:rsid w:val="007F060B"/>
    <w:rsid w:val="008023FD"/>
    <w:rsid w:val="00807B84"/>
    <w:rsid w:val="00807EC8"/>
    <w:rsid w:val="00820CA7"/>
    <w:rsid w:val="00822CB9"/>
    <w:rsid w:val="008268B8"/>
    <w:rsid w:val="0083581A"/>
    <w:rsid w:val="00844441"/>
    <w:rsid w:val="00845D78"/>
    <w:rsid w:val="008460FD"/>
    <w:rsid w:val="00853157"/>
    <w:rsid w:val="008539CB"/>
    <w:rsid w:val="008563E5"/>
    <w:rsid w:val="00860944"/>
    <w:rsid w:val="00883507"/>
    <w:rsid w:val="00896400"/>
    <w:rsid w:val="008A30AC"/>
    <w:rsid w:val="008A386E"/>
    <w:rsid w:val="008A3F07"/>
    <w:rsid w:val="008A5317"/>
    <w:rsid w:val="008A6DD8"/>
    <w:rsid w:val="008A78D4"/>
    <w:rsid w:val="008B0B37"/>
    <w:rsid w:val="008B32F3"/>
    <w:rsid w:val="008C3EDD"/>
    <w:rsid w:val="008C4EE5"/>
    <w:rsid w:val="008C713C"/>
    <w:rsid w:val="008D2D44"/>
    <w:rsid w:val="008D4BB6"/>
    <w:rsid w:val="008D659C"/>
    <w:rsid w:val="008E0FC5"/>
    <w:rsid w:val="008E22B4"/>
    <w:rsid w:val="008F672B"/>
    <w:rsid w:val="008F71FB"/>
    <w:rsid w:val="009010E8"/>
    <w:rsid w:val="00901D88"/>
    <w:rsid w:val="00902086"/>
    <w:rsid w:val="00906234"/>
    <w:rsid w:val="00910559"/>
    <w:rsid w:val="00912191"/>
    <w:rsid w:val="00913C22"/>
    <w:rsid w:val="00915041"/>
    <w:rsid w:val="009225A7"/>
    <w:rsid w:val="00923CE5"/>
    <w:rsid w:val="00931520"/>
    <w:rsid w:val="00933417"/>
    <w:rsid w:val="00937218"/>
    <w:rsid w:val="009441BF"/>
    <w:rsid w:val="00945FD3"/>
    <w:rsid w:val="00954B61"/>
    <w:rsid w:val="009566AD"/>
    <w:rsid w:val="00963C9B"/>
    <w:rsid w:val="009665DB"/>
    <w:rsid w:val="00971934"/>
    <w:rsid w:val="009736E3"/>
    <w:rsid w:val="00975F62"/>
    <w:rsid w:val="009835E6"/>
    <w:rsid w:val="00986A06"/>
    <w:rsid w:val="0098728F"/>
    <w:rsid w:val="00992A17"/>
    <w:rsid w:val="009950E8"/>
    <w:rsid w:val="00996B50"/>
    <w:rsid w:val="009976CB"/>
    <w:rsid w:val="009A1BCD"/>
    <w:rsid w:val="009A4AE5"/>
    <w:rsid w:val="009B248D"/>
    <w:rsid w:val="009B7706"/>
    <w:rsid w:val="009C2018"/>
    <w:rsid w:val="009D0B8C"/>
    <w:rsid w:val="009D64E8"/>
    <w:rsid w:val="009E0979"/>
    <w:rsid w:val="009F24F7"/>
    <w:rsid w:val="009F65BC"/>
    <w:rsid w:val="00A001AA"/>
    <w:rsid w:val="00A10E1C"/>
    <w:rsid w:val="00A120D3"/>
    <w:rsid w:val="00A144C5"/>
    <w:rsid w:val="00A204E6"/>
    <w:rsid w:val="00A23322"/>
    <w:rsid w:val="00A242BF"/>
    <w:rsid w:val="00A30D13"/>
    <w:rsid w:val="00A33F43"/>
    <w:rsid w:val="00A417BC"/>
    <w:rsid w:val="00A465C2"/>
    <w:rsid w:val="00A51171"/>
    <w:rsid w:val="00A53FE8"/>
    <w:rsid w:val="00A57468"/>
    <w:rsid w:val="00A611FA"/>
    <w:rsid w:val="00A616DB"/>
    <w:rsid w:val="00A62B83"/>
    <w:rsid w:val="00A6490F"/>
    <w:rsid w:val="00A65341"/>
    <w:rsid w:val="00A65FE1"/>
    <w:rsid w:val="00A803BB"/>
    <w:rsid w:val="00A80BA8"/>
    <w:rsid w:val="00A80CFA"/>
    <w:rsid w:val="00A83474"/>
    <w:rsid w:val="00A920F6"/>
    <w:rsid w:val="00A947CA"/>
    <w:rsid w:val="00A97C2A"/>
    <w:rsid w:val="00AB6BCD"/>
    <w:rsid w:val="00AB7D3D"/>
    <w:rsid w:val="00AC1BCC"/>
    <w:rsid w:val="00AC24D7"/>
    <w:rsid w:val="00AD3E94"/>
    <w:rsid w:val="00AD5C8B"/>
    <w:rsid w:val="00AE7B6F"/>
    <w:rsid w:val="00AF1BED"/>
    <w:rsid w:val="00AF3753"/>
    <w:rsid w:val="00B03FBE"/>
    <w:rsid w:val="00B052B4"/>
    <w:rsid w:val="00B113E7"/>
    <w:rsid w:val="00B11D48"/>
    <w:rsid w:val="00B16148"/>
    <w:rsid w:val="00B211E6"/>
    <w:rsid w:val="00B27BAD"/>
    <w:rsid w:val="00B328AB"/>
    <w:rsid w:val="00B35BBD"/>
    <w:rsid w:val="00B3756B"/>
    <w:rsid w:val="00B40750"/>
    <w:rsid w:val="00B41AC3"/>
    <w:rsid w:val="00B50C00"/>
    <w:rsid w:val="00B5744A"/>
    <w:rsid w:val="00B61808"/>
    <w:rsid w:val="00B658A3"/>
    <w:rsid w:val="00B733F0"/>
    <w:rsid w:val="00B73C89"/>
    <w:rsid w:val="00B748C7"/>
    <w:rsid w:val="00B8025E"/>
    <w:rsid w:val="00B92845"/>
    <w:rsid w:val="00B92AB5"/>
    <w:rsid w:val="00B9303E"/>
    <w:rsid w:val="00B965E0"/>
    <w:rsid w:val="00BA09DD"/>
    <w:rsid w:val="00BA16E9"/>
    <w:rsid w:val="00BB05EC"/>
    <w:rsid w:val="00BB11E6"/>
    <w:rsid w:val="00BC6406"/>
    <w:rsid w:val="00BD4E89"/>
    <w:rsid w:val="00BF0BB8"/>
    <w:rsid w:val="00BF4740"/>
    <w:rsid w:val="00C00C9D"/>
    <w:rsid w:val="00C0462E"/>
    <w:rsid w:val="00C10027"/>
    <w:rsid w:val="00C121FA"/>
    <w:rsid w:val="00C12340"/>
    <w:rsid w:val="00C13892"/>
    <w:rsid w:val="00C13A61"/>
    <w:rsid w:val="00C17C36"/>
    <w:rsid w:val="00C26249"/>
    <w:rsid w:val="00C26C96"/>
    <w:rsid w:val="00C27C9A"/>
    <w:rsid w:val="00C33308"/>
    <w:rsid w:val="00C33A37"/>
    <w:rsid w:val="00C407CC"/>
    <w:rsid w:val="00C40D5B"/>
    <w:rsid w:val="00C41708"/>
    <w:rsid w:val="00C42C88"/>
    <w:rsid w:val="00C44C3F"/>
    <w:rsid w:val="00C52D27"/>
    <w:rsid w:val="00C6192D"/>
    <w:rsid w:val="00C62F09"/>
    <w:rsid w:val="00C6334A"/>
    <w:rsid w:val="00C64794"/>
    <w:rsid w:val="00C66F26"/>
    <w:rsid w:val="00C81611"/>
    <w:rsid w:val="00C85307"/>
    <w:rsid w:val="00C85459"/>
    <w:rsid w:val="00C87A42"/>
    <w:rsid w:val="00C90056"/>
    <w:rsid w:val="00C95822"/>
    <w:rsid w:val="00C969C1"/>
    <w:rsid w:val="00CA3B07"/>
    <w:rsid w:val="00CA66AE"/>
    <w:rsid w:val="00CB037F"/>
    <w:rsid w:val="00CB05C8"/>
    <w:rsid w:val="00CB46AA"/>
    <w:rsid w:val="00CC5FFC"/>
    <w:rsid w:val="00CD3215"/>
    <w:rsid w:val="00CE3812"/>
    <w:rsid w:val="00CE751C"/>
    <w:rsid w:val="00CF2AE3"/>
    <w:rsid w:val="00CF3284"/>
    <w:rsid w:val="00CF4194"/>
    <w:rsid w:val="00D0082F"/>
    <w:rsid w:val="00D01367"/>
    <w:rsid w:val="00D03A58"/>
    <w:rsid w:val="00D0530A"/>
    <w:rsid w:val="00D0694F"/>
    <w:rsid w:val="00D117B4"/>
    <w:rsid w:val="00D15C46"/>
    <w:rsid w:val="00D2717E"/>
    <w:rsid w:val="00D3127E"/>
    <w:rsid w:val="00D37535"/>
    <w:rsid w:val="00D408B6"/>
    <w:rsid w:val="00D50CB4"/>
    <w:rsid w:val="00D52F23"/>
    <w:rsid w:val="00D54B79"/>
    <w:rsid w:val="00D56506"/>
    <w:rsid w:val="00D801B2"/>
    <w:rsid w:val="00D846B0"/>
    <w:rsid w:val="00D85484"/>
    <w:rsid w:val="00D871BC"/>
    <w:rsid w:val="00D97082"/>
    <w:rsid w:val="00DA3427"/>
    <w:rsid w:val="00DB5CE7"/>
    <w:rsid w:val="00DB783A"/>
    <w:rsid w:val="00DB78B7"/>
    <w:rsid w:val="00DC4170"/>
    <w:rsid w:val="00DC68CA"/>
    <w:rsid w:val="00DD419D"/>
    <w:rsid w:val="00DD424B"/>
    <w:rsid w:val="00DD77CA"/>
    <w:rsid w:val="00DE30D0"/>
    <w:rsid w:val="00DE4E20"/>
    <w:rsid w:val="00DE71A3"/>
    <w:rsid w:val="00E03855"/>
    <w:rsid w:val="00E1064B"/>
    <w:rsid w:val="00E12F2C"/>
    <w:rsid w:val="00E24650"/>
    <w:rsid w:val="00E33342"/>
    <w:rsid w:val="00E452FC"/>
    <w:rsid w:val="00E454A9"/>
    <w:rsid w:val="00E56DA9"/>
    <w:rsid w:val="00E56DAC"/>
    <w:rsid w:val="00E60C20"/>
    <w:rsid w:val="00E73579"/>
    <w:rsid w:val="00E848CF"/>
    <w:rsid w:val="00E911E2"/>
    <w:rsid w:val="00E942E0"/>
    <w:rsid w:val="00E95E5D"/>
    <w:rsid w:val="00EA0296"/>
    <w:rsid w:val="00EA10BD"/>
    <w:rsid w:val="00EA6F3C"/>
    <w:rsid w:val="00EA792C"/>
    <w:rsid w:val="00EB4573"/>
    <w:rsid w:val="00EB62CD"/>
    <w:rsid w:val="00EC0D23"/>
    <w:rsid w:val="00EC0EFB"/>
    <w:rsid w:val="00ED77F1"/>
    <w:rsid w:val="00EE1E00"/>
    <w:rsid w:val="00EE45A5"/>
    <w:rsid w:val="00EF00FE"/>
    <w:rsid w:val="00EF152D"/>
    <w:rsid w:val="00EF18A6"/>
    <w:rsid w:val="00EF5DE3"/>
    <w:rsid w:val="00EF6146"/>
    <w:rsid w:val="00F0643B"/>
    <w:rsid w:val="00F132D2"/>
    <w:rsid w:val="00F160FB"/>
    <w:rsid w:val="00F23C61"/>
    <w:rsid w:val="00F23E46"/>
    <w:rsid w:val="00F33590"/>
    <w:rsid w:val="00F42CAC"/>
    <w:rsid w:val="00F43F80"/>
    <w:rsid w:val="00F445FF"/>
    <w:rsid w:val="00F45447"/>
    <w:rsid w:val="00F46E04"/>
    <w:rsid w:val="00F56DCC"/>
    <w:rsid w:val="00F674D3"/>
    <w:rsid w:val="00F67EC5"/>
    <w:rsid w:val="00F7031A"/>
    <w:rsid w:val="00F722CF"/>
    <w:rsid w:val="00F7306F"/>
    <w:rsid w:val="00F74497"/>
    <w:rsid w:val="00F80983"/>
    <w:rsid w:val="00F85904"/>
    <w:rsid w:val="00F90BB4"/>
    <w:rsid w:val="00F90ED6"/>
    <w:rsid w:val="00F93154"/>
    <w:rsid w:val="00F96781"/>
    <w:rsid w:val="00FA35A6"/>
    <w:rsid w:val="00FA580F"/>
    <w:rsid w:val="00FB6B46"/>
    <w:rsid w:val="00FD30A8"/>
    <w:rsid w:val="00FD6B38"/>
    <w:rsid w:val="00FE16C8"/>
    <w:rsid w:val="00FE5F55"/>
    <w:rsid w:val="00FF3270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D60BE33"/>
  <w15:docId w15:val="{14E41A2B-899B-4DDD-B544-9326D31F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1E7C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4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110B22"/>
    <w:rPr>
      <w:b/>
      <w:bCs/>
    </w:rPr>
  </w:style>
  <w:style w:type="paragraph" w:customStyle="1" w:styleId="m6091177238022572040msolistparagraph">
    <w:name w:val="m_6091177238022572040msolistparagraph"/>
    <w:basedOn w:val="Normalny"/>
    <w:rsid w:val="00085D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0E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0E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0E1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0E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0E1C"/>
    <w:rPr>
      <w:b/>
      <w:bCs/>
      <w:lang w:eastAsia="en-US"/>
    </w:rPr>
  </w:style>
  <w:style w:type="paragraph" w:styleId="Poprawka">
    <w:name w:val="Revision"/>
    <w:hidden/>
    <w:uiPriority w:val="99"/>
    <w:semiHidden/>
    <w:rsid w:val="00B9303E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1E7C1F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tekst">
    <w:name w:val="tekst"/>
    <w:basedOn w:val="Normalny"/>
    <w:uiPriority w:val="99"/>
    <w:rsid w:val="001E7C1F"/>
    <w:pPr>
      <w:spacing w:after="12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4C21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C21B8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820CA7"/>
    <w:rPr>
      <w:color w:val="0000FF"/>
      <w:u w:val="single"/>
    </w:rPr>
  </w:style>
  <w:style w:type="character" w:customStyle="1" w:styleId="dane">
    <w:name w:val="dane"/>
    <w:uiPriority w:val="99"/>
    <w:rsid w:val="00820CA7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820C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820CA7"/>
    <w:rPr>
      <w:rFonts w:ascii="Consolas" w:hAnsi="Consolas"/>
      <w:sz w:val="21"/>
      <w:szCs w:val="21"/>
      <w:lang w:eastAsia="en-US"/>
    </w:rPr>
  </w:style>
  <w:style w:type="character" w:customStyle="1" w:styleId="DeltaViewInsertion">
    <w:name w:val="DeltaView Insertion"/>
    <w:rsid w:val="00B052B4"/>
    <w:rPr>
      <w:color w:val="0000FF"/>
      <w:spacing w:val="0"/>
      <w:u w:val="doub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52B4"/>
    <w:rPr>
      <w:color w:val="605E5C"/>
      <w:shd w:val="clear" w:color="auto" w:fill="E1DFDD"/>
    </w:rPr>
  </w:style>
  <w:style w:type="paragraph" w:customStyle="1" w:styleId="Default">
    <w:name w:val="Default"/>
    <w:rsid w:val="0083581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D64E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xxmsolistparagraph">
    <w:name w:val="x_x_msolistparagraph"/>
    <w:basedOn w:val="Normalny"/>
    <w:rsid w:val="00B658A3"/>
    <w:pPr>
      <w:spacing w:after="0" w:line="240" w:lineRule="auto"/>
    </w:pPr>
    <w:rPr>
      <w:rFonts w:eastAsiaTheme="minorHAnsi" w:cs="Calibri"/>
      <w:lang w:eastAsia="pl-PL"/>
    </w:rPr>
  </w:style>
  <w:style w:type="character" w:customStyle="1" w:styleId="xxcontentpasted0">
    <w:name w:val="x_x_contentpasted0"/>
    <w:basedOn w:val="Domylnaczcionkaakapitu"/>
    <w:rsid w:val="00B658A3"/>
  </w:style>
  <w:style w:type="paragraph" w:styleId="Akapitzlist">
    <w:name w:val="List Paragraph"/>
    <w:aliases w:val="List Paragraph"/>
    <w:basedOn w:val="Normalny"/>
    <w:uiPriority w:val="34"/>
    <w:qFormat/>
    <w:rsid w:val="00346D5C"/>
    <w:pPr>
      <w:ind w:left="720"/>
      <w:contextualSpacing/>
    </w:pPr>
  </w:style>
  <w:style w:type="paragraph" w:styleId="NormalnyWeb">
    <w:name w:val="Normal (Web)"/>
    <w:basedOn w:val="Normalny"/>
    <w:rsid w:val="00DE71A3"/>
    <w:pPr>
      <w:autoSpaceDE w:val="0"/>
      <w:autoSpaceDN w:val="0"/>
      <w:adjustRightInd w:val="0"/>
      <w:spacing w:after="0" w:line="288" w:lineRule="auto"/>
    </w:pPr>
    <w:rPr>
      <w:rFonts w:ascii="Times New Roman" w:eastAsia="MS Mincho" w:hAnsi="Times New Roman"/>
      <w:color w:val="737373"/>
      <w:sz w:val="24"/>
      <w:szCs w:val="24"/>
      <w:lang w:val="en-US" w:eastAsia="ja-JP"/>
    </w:rPr>
  </w:style>
  <w:style w:type="paragraph" w:styleId="Tekstpodstawowywcity">
    <w:name w:val="Body Text Indent"/>
    <w:basedOn w:val="Normalny"/>
    <w:link w:val="TekstpodstawowywcityZnak"/>
    <w:rsid w:val="00DE71A3"/>
    <w:pPr>
      <w:autoSpaceDE w:val="0"/>
      <w:autoSpaceDN w:val="0"/>
      <w:adjustRightInd w:val="0"/>
      <w:spacing w:after="120" w:line="240" w:lineRule="auto"/>
      <w:ind w:left="283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E71A3"/>
    <w:rPr>
      <w:rFonts w:ascii="Times New Roman" w:eastAsia="MS Mincho" w:hAnsi="Times New Roman"/>
      <w:sz w:val="24"/>
      <w:szCs w:val="24"/>
      <w:lang w:eastAsia="ja-JP"/>
    </w:rPr>
  </w:style>
  <w:style w:type="paragraph" w:styleId="HTML-wstpniesformatowany">
    <w:name w:val="HTML Preformatted"/>
    <w:basedOn w:val="Normalny"/>
    <w:link w:val="HTML-wstpniesformatowanyZnak"/>
    <w:unhideWhenUsed/>
    <w:rsid w:val="008268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8268B8"/>
    <w:rPr>
      <w:rFonts w:ascii="Courier New" w:eastAsia="Times New Roman" w:hAnsi="Courier New" w:cs="Courier New"/>
    </w:rPr>
  </w:style>
  <w:style w:type="character" w:customStyle="1" w:styleId="txtverdana7blueb">
    <w:name w:val="txtverdana7blueb"/>
    <w:basedOn w:val="Domylnaczcionkaakapitu"/>
    <w:rsid w:val="00A616DB"/>
    <w:rPr>
      <w:rFonts w:cs="Times New Roman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675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334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234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ECEE3-AA6A-4293-808F-545CF68C9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9</TotalTime>
  <Pages>1</Pages>
  <Words>240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RB LW Bogdanka S.A.</vt:lpstr>
    </vt:vector>
  </TitlesOfParts>
  <Manager>REKLAMA I PROMOCJA</Manager>
  <Company>LW BOGDANKA SA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RB LW Bogdanka S.A.</dc:title>
  <dc:creator>Magdalena Szewczyk</dc:creator>
  <cp:lastModifiedBy>Łukasz Sarzyński</cp:lastModifiedBy>
  <cp:revision>4</cp:revision>
  <cp:lastPrinted>2024-04-25T15:19:00Z</cp:lastPrinted>
  <dcterms:created xsi:type="dcterms:W3CDTF">2024-04-26T10:07:00Z</dcterms:created>
  <dcterms:modified xsi:type="dcterms:W3CDTF">2024-04-29T06:34:00Z</dcterms:modified>
</cp:coreProperties>
</file>